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182D7" w14:textId="77777777" w:rsidR="00636581" w:rsidRDefault="00636581" w:rsidP="00F32D92">
      <w:pPr>
        <w:pStyle w:val="DocRefTitlePage"/>
        <w:rPr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359B2" wp14:editId="269B99D5">
                <wp:simplePos x="0" y="0"/>
                <wp:positionH relativeFrom="margin">
                  <wp:posOffset>-635</wp:posOffset>
                </wp:positionH>
                <wp:positionV relativeFrom="paragraph">
                  <wp:posOffset>635</wp:posOffset>
                </wp:positionV>
                <wp:extent cx="648081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BB03D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A04D19B" w14:textId="75E5630C" w:rsidR="00636581" w:rsidRPr="00574D07" w:rsidRDefault="00F32D92" w:rsidP="0063658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4D0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LC-L4 Client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359B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.05pt;margin-top:.05pt;width:510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" fillcolor="#e77d70" stroked="f" strokeweight=".5pt">
                <v:textbox>
                  <w:txbxContent>
                    <w:p w14:paraId="2FDBB03D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A04D19B" w14:textId="75E5630C" w:rsidR="00636581" w:rsidRPr="00574D07" w:rsidRDefault="00F32D92" w:rsidP="0063658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4D0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LC-L4 Client Log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56917" w14:textId="77777777" w:rsidR="00636581" w:rsidRDefault="00636581" w:rsidP="00F32D92">
      <w:pPr>
        <w:pStyle w:val="DocRefTitlePage"/>
      </w:pPr>
    </w:p>
    <w:tbl>
      <w:tblPr>
        <w:tblpPr w:leftFromText="180" w:rightFromText="180" w:vertAnchor="page" w:horzAnchor="margin" w:tblpY="2381"/>
        <w:tblW w:w="10340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620" w:firstRow="1" w:lastRow="0" w:firstColumn="0" w:lastColumn="0" w:noHBand="1" w:noVBand="1"/>
      </w:tblPr>
      <w:tblGrid>
        <w:gridCol w:w="843"/>
        <w:gridCol w:w="1134"/>
        <w:gridCol w:w="1276"/>
        <w:gridCol w:w="1984"/>
        <w:gridCol w:w="1985"/>
        <w:gridCol w:w="3118"/>
      </w:tblGrid>
      <w:tr w:rsidR="00743DE8" w:rsidRPr="00F32D92" w14:paraId="57E53F9A" w14:textId="32B04D13" w:rsidTr="00292C09">
        <w:trPr>
          <w:cantSplit/>
          <w:trHeight w:val="1545"/>
        </w:trPr>
        <w:tc>
          <w:tcPr>
            <w:tcW w:w="843" w:type="dxa"/>
            <w:shd w:val="clear" w:color="auto" w:fill="E7E6E6" w:themeFill="background2"/>
            <w:vAlign w:val="center"/>
          </w:tcPr>
          <w:p w14:paraId="44EC375B" w14:textId="77777777" w:rsidR="00743DE8" w:rsidRPr="002C6C0C" w:rsidRDefault="00743DE8" w:rsidP="00921276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DATE</w:t>
            </w:r>
          </w:p>
          <w:p w14:paraId="443493FD" w14:textId="77777777" w:rsidR="00292C09" w:rsidRDefault="00292C09" w:rsidP="00921276">
            <w:pPr>
              <w:pStyle w:val="DocRefTitlePage"/>
              <w:jc w:val="center"/>
              <w:rPr>
                <w:sz w:val="24"/>
                <w:szCs w:val="24"/>
              </w:rPr>
            </w:pPr>
          </w:p>
          <w:p w14:paraId="1309DA84" w14:textId="77777777" w:rsidR="00292C09" w:rsidRPr="00292C09" w:rsidRDefault="00292C09" w:rsidP="00921276">
            <w:pPr>
              <w:pStyle w:val="DocRefTitlePage"/>
              <w:jc w:val="center"/>
              <w:rPr>
                <w:sz w:val="24"/>
                <w:szCs w:val="24"/>
              </w:rPr>
            </w:pPr>
          </w:p>
          <w:p w14:paraId="6BB61654" w14:textId="77777777" w:rsidR="00553038" w:rsidRDefault="00553038" w:rsidP="00921276">
            <w:pPr>
              <w:pStyle w:val="DocRefTitlePage"/>
              <w:jc w:val="center"/>
            </w:pPr>
          </w:p>
          <w:p w14:paraId="2A1566C8" w14:textId="77777777" w:rsidR="00553038" w:rsidRDefault="00553038" w:rsidP="00921276">
            <w:pPr>
              <w:pStyle w:val="DocRefTitlePage"/>
              <w:jc w:val="center"/>
            </w:pPr>
          </w:p>
          <w:p w14:paraId="3AAB0ADF" w14:textId="438395C4" w:rsidR="00553038" w:rsidRPr="00F32D92" w:rsidRDefault="00553038" w:rsidP="00921276">
            <w:pPr>
              <w:pStyle w:val="DocRefTitlePage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7B36272" w14:textId="77777777" w:rsidR="00743DE8" w:rsidRPr="002C6C0C" w:rsidRDefault="00743DE8" w:rsidP="00921276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CLIENT*</w:t>
            </w:r>
          </w:p>
          <w:p w14:paraId="228E6C67" w14:textId="77777777" w:rsidR="00292C09" w:rsidRPr="002C6C0C" w:rsidRDefault="00292C09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7F1BD0AD" w14:textId="77777777" w:rsidR="00292C09" w:rsidRPr="002C6C0C" w:rsidRDefault="00292C09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2EAC4211" w14:textId="77777777" w:rsidR="00553038" w:rsidRPr="002C6C0C" w:rsidRDefault="00553038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4020CE98" w14:textId="77777777" w:rsidR="00553038" w:rsidRPr="002C6C0C" w:rsidRDefault="00553038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4ECCE49A" w14:textId="47D48C8D" w:rsidR="00553038" w:rsidRPr="002C6C0C" w:rsidRDefault="00553038" w:rsidP="00921276">
            <w:pPr>
              <w:pStyle w:val="DocRefTitlePage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636C80EA" w14:textId="77777777" w:rsidR="00743DE8" w:rsidRPr="002C6C0C" w:rsidRDefault="00743DE8" w:rsidP="00921276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SESSION NUMBER</w:t>
            </w:r>
          </w:p>
          <w:p w14:paraId="2A9608E0" w14:textId="77777777" w:rsidR="00292C09" w:rsidRPr="002C6C0C" w:rsidRDefault="00292C09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075ABB41" w14:textId="77777777" w:rsidR="00292C09" w:rsidRPr="002C6C0C" w:rsidRDefault="00292C09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063F7ACC" w14:textId="77777777" w:rsidR="00553038" w:rsidRPr="002C6C0C" w:rsidRDefault="00553038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256ACEC0" w14:textId="3AD04825" w:rsidR="00553038" w:rsidRPr="002C6C0C" w:rsidRDefault="00553038" w:rsidP="00921276">
            <w:pPr>
              <w:pStyle w:val="DocRefTitlePage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19F4CB93" w14:textId="77777777" w:rsidR="00743DE8" w:rsidRPr="002C6C0C" w:rsidRDefault="00743DE8" w:rsidP="00921276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TOTAL LIFE COACHING HOURS</w:t>
            </w:r>
          </w:p>
          <w:p w14:paraId="27A33260" w14:textId="77777777" w:rsidR="00743DE8" w:rsidRDefault="00743DE8" w:rsidP="00921276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In-person</w:t>
            </w:r>
          </w:p>
          <w:p w14:paraId="29B6AF49" w14:textId="77777777" w:rsidR="002C6C0C" w:rsidRPr="002C6C0C" w:rsidRDefault="002C6C0C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10852A4B" w14:textId="77777777" w:rsidR="00292C09" w:rsidRPr="002C6C0C" w:rsidRDefault="00292C09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  <w:p w14:paraId="0D8A5752" w14:textId="7FBD98FE" w:rsidR="00553038" w:rsidRPr="002C6C0C" w:rsidRDefault="00553038" w:rsidP="00921276">
            <w:pPr>
              <w:pStyle w:val="DocRefTitlePage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77212400" w14:textId="77777777" w:rsidR="00712C73" w:rsidRPr="002C6C0C" w:rsidRDefault="00712C73" w:rsidP="00712C73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TOTAL LIFE COACHING HOURS</w:t>
            </w:r>
          </w:p>
          <w:p w14:paraId="24A30386" w14:textId="412D5F7A" w:rsidR="00553038" w:rsidRDefault="00016B2C" w:rsidP="00292C09">
            <w:pPr>
              <w:pStyle w:val="DocRefTitlePage"/>
              <w:jc w:val="center"/>
              <w:rPr>
                <w:sz w:val="22"/>
                <w:szCs w:val="22"/>
                <w:lang w:val="en-US"/>
              </w:rPr>
            </w:pPr>
            <w:r w:rsidRPr="002C6C0C">
              <w:rPr>
                <w:sz w:val="22"/>
                <w:szCs w:val="22"/>
                <w:lang w:val="en-US"/>
              </w:rPr>
              <w:t>Online/Telephone</w:t>
            </w:r>
          </w:p>
          <w:p w14:paraId="10D9F9ED" w14:textId="77777777" w:rsidR="002C6C0C" w:rsidRDefault="002C6C0C" w:rsidP="00292C09">
            <w:pPr>
              <w:pStyle w:val="DocRefTitlePage"/>
              <w:jc w:val="center"/>
              <w:rPr>
                <w:sz w:val="22"/>
                <w:szCs w:val="22"/>
                <w:lang w:val="en-US"/>
              </w:rPr>
            </w:pPr>
          </w:p>
          <w:p w14:paraId="1545987F" w14:textId="77777777" w:rsidR="002C6C0C" w:rsidRPr="002C6C0C" w:rsidRDefault="002C6C0C" w:rsidP="00292C09">
            <w:pPr>
              <w:pStyle w:val="DocRefTitlePage"/>
              <w:jc w:val="center"/>
              <w:rPr>
                <w:sz w:val="22"/>
                <w:szCs w:val="22"/>
                <w:lang w:val="en-US"/>
              </w:rPr>
            </w:pPr>
          </w:p>
          <w:p w14:paraId="0F44A7C7" w14:textId="547842AF" w:rsidR="002C6C0C" w:rsidRPr="002C6C0C" w:rsidRDefault="002C6C0C" w:rsidP="00292C09">
            <w:pPr>
              <w:pStyle w:val="DocRefTitlePage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shd w:val="clear" w:color="auto" w:fill="E7E6E6" w:themeFill="background2"/>
          </w:tcPr>
          <w:p w14:paraId="3089915E" w14:textId="2ED49FF0" w:rsidR="00743DE8" w:rsidRPr="002C6C0C" w:rsidRDefault="00712C73" w:rsidP="00712C73">
            <w:pPr>
              <w:pStyle w:val="DocRefTitlePage"/>
              <w:jc w:val="center"/>
              <w:rPr>
                <w:sz w:val="22"/>
                <w:szCs w:val="22"/>
              </w:rPr>
            </w:pPr>
            <w:r w:rsidRPr="002C6C0C">
              <w:rPr>
                <w:sz w:val="22"/>
                <w:szCs w:val="22"/>
              </w:rPr>
              <w:t>FOCUS OF THE SESSION</w:t>
            </w:r>
          </w:p>
        </w:tc>
      </w:tr>
      <w:tr w:rsidR="00743DE8" w:rsidRPr="00F32D92" w14:paraId="5082C343" w14:textId="43B5BEF0" w:rsidTr="00292C09">
        <w:trPr>
          <w:cantSplit/>
          <w:trHeight w:val="1943"/>
        </w:trPr>
        <w:tc>
          <w:tcPr>
            <w:tcW w:w="843" w:type="dxa"/>
          </w:tcPr>
          <w:p w14:paraId="10C5EDA3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36D55118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5ADB3C69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2CE95B21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00BA7BE8" w14:textId="20CE0F4D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1C2DB133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08941173" w14:textId="3D44CE49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13AA95F2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143A2EE7" w14:textId="0D3014A1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134" w:type="dxa"/>
          </w:tcPr>
          <w:p w14:paraId="17261F99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2C96F598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365886DC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7D3A7A10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4769B757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3DAB6470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276" w:type="dxa"/>
          </w:tcPr>
          <w:p w14:paraId="733902BD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6D2AF5A2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241E3420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35C2753C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4" w:type="dxa"/>
          </w:tcPr>
          <w:p w14:paraId="00184ED3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3F94A7D4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44F74C2E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5E3251DB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5" w:type="dxa"/>
          </w:tcPr>
          <w:p w14:paraId="4B7B33E5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3118" w:type="dxa"/>
          </w:tcPr>
          <w:p w14:paraId="2E6AD4EE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</w:tr>
      <w:tr w:rsidR="00743DE8" w:rsidRPr="00F32D92" w14:paraId="5954B01B" w14:textId="68AD210F" w:rsidTr="00B2226B">
        <w:trPr>
          <w:cantSplit/>
          <w:trHeight w:val="1104"/>
        </w:trPr>
        <w:tc>
          <w:tcPr>
            <w:tcW w:w="843" w:type="dxa"/>
          </w:tcPr>
          <w:p w14:paraId="23E0F878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52D9265F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3258E01B" w14:textId="1FF3BC29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64862112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36C24ABD" w14:textId="12472D13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4F98E24E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37897BAD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1A30A94D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216996A4" w14:textId="77777777" w:rsidR="00743DE8" w:rsidRDefault="00743DE8" w:rsidP="00F32D92">
            <w:pPr>
              <w:pStyle w:val="DocRefTitlePage"/>
              <w:rPr>
                <w:lang w:val="en-US"/>
              </w:rPr>
            </w:pPr>
          </w:p>
          <w:p w14:paraId="4389D0D5" w14:textId="57DBAC30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134" w:type="dxa"/>
          </w:tcPr>
          <w:p w14:paraId="191D6003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16F90465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6A2A5E19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7668C2E4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2C098E8E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05AE9C74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276" w:type="dxa"/>
          </w:tcPr>
          <w:p w14:paraId="16B4D0D4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31BC21D1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196A2FBC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  <w:p w14:paraId="19B60CDA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4" w:type="dxa"/>
          </w:tcPr>
          <w:p w14:paraId="7817BA98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5" w:type="dxa"/>
          </w:tcPr>
          <w:p w14:paraId="415E4A49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3118" w:type="dxa"/>
          </w:tcPr>
          <w:p w14:paraId="54DA1E14" w14:textId="77777777" w:rsidR="00743DE8" w:rsidRPr="00F32D92" w:rsidRDefault="00743DE8" w:rsidP="00F32D92">
            <w:pPr>
              <w:pStyle w:val="DocRefTitlePage"/>
            </w:pPr>
          </w:p>
        </w:tc>
      </w:tr>
      <w:tr w:rsidR="00743DE8" w:rsidRPr="00F32D92" w14:paraId="26337DB5" w14:textId="0DD81023" w:rsidTr="00B2226B">
        <w:trPr>
          <w:cantSplit/>
          <w:trHeight w:val="979"/>
        </w:trPr>
        <w:tc>
          <w:tcPr>
            <w:tcW w:w="843" w:type="dxa"/>
          </w:tcPr>
          <w:p w14:paraId="19EAFA35" w14:textId="77777777" w:rsidR="00743DE8" w:rsidRDefault="00743DE8" w:rsidP="00F32D92">
            <w:pPr>
              <w:pStyle w:val="DocRefTitlePage"/>
            </w:pPr>
          </w:p>
          <w:p w14:paraId="6015C74E" w14:textId="372EB137" w:rsidR="00743DE8" w:rsidRDefault="00743DE8" w:rsidP="00F32D92">
            <w:pPr>
              <w:pStyle w:val="DocRefTitlePage"/>
            </w:pPr>
          </w:p>
          <w:p w14:paraId="15514D85" w14:textId="77777777" w:rsidR="00743DE8" w:rsidRDefault="00743DE8" w:rsidP="00F32D92">
            <w:pPr>
              <w:pStyle w:val="DocRefTitlePage"/>
            </w:pPr>
          </w:p>
          <w:p w14:paraId="188BCDD8" w14:textId="77777777" w:rsidR="00743DE8" w:rsidRDefault="00743DE8" w:rsidP="00F32D92">
            <w:pPr>
              <w:pStyle w:val="DocRefTitlePage"/>
            </w:pPr>
          </w:p>
          <w:p w14:paraId="1E9FC4A2" w14:textId="08AFA7E1" w:rsidR="00743DE8" w:rsidRDefault="00743DE8" w:rsidP="00F32D92">
            <w:pPr>
              <w:pStyle w:val="DocRefTitlePage"/>
            </w:pPr>
          </w:p>
          <w:p w14:paraId="55C80B46" w14:textId="77777777" w:rsidR="00743DE8" w:rsidRDefault="00743DE8" w:rsidP="00F32D92">
            <w:pPr>
              <w:pStyle w:val="DocRefTitlePage"/>
            </w:pPr>
          </w:p>
          <w:p w14:paraId="339A7238" w14:textId="77777777" w:rsidR="00743DE8" w:rsidRDefault="00743DE8" w:rsidP="00F32D92">
            <w:pPr>
              <w:pStyle w:val="DocRefTitlePage"/>
            </w:pPr>
          </w:p>
          <w:p w14:paraId="2E5F07ED" w14:textId="77777777" w:rsidR="00743DE8" w:rsidRDefault="00743DE8" w:rsidP="00F32D92">
            <w:pPr>
              <w:pStyle w:val="DocRefTitlePage"/>
            </w:pPr>
          </w:p>
          <w:p w14:paraId="20F4D0A1" w14:textId="471C93CD" w:rsidR="00743DE8" w:rsidRPr="00F32D92" w:rsidRDefault="00743DE8" w:rsidP="00F32D92">
            <w:pPr>
              <w:pStyle w:val="DocRefTitlePage"/>
            </w:pPr>
          </w:p>
        </w:tc>
        <w:tc>
          <w:tcPr>
            <w:tcW w:w="1134" w:type="dxa"/>
          </w:tcPr>
          <w:p w14:paraId="6AF47BA4" w14:textId="77777777" w:rsidR="00743DE8" w:rsidRPr="00F32D92" w:rsidRDefault="00743DE8" w:rsidP="00F32D92">
            <w:pPr>
              <w:pStyle w:val="DocRefTitlePage"/>
            </w:pPr>
          </w:p>
          <w:p w14:paraId="40382389" w14:textId="77777777" w:rsidR="00743DE8" w:rsidRPr="00F32D92" w:rsidRDefault="00743DE8" w:rsidP="00F32D92">
            <w:pPr>
              <w:pStyle w:val="DocRefTitlePage"/>
            </w:pPr>
          </w:p>
          <w:p w14:paraId="44B81A68" w14:textId="77777777" w:rsidR="00743DE8" w:rsidRPr="00F32D92" w:rsidRDefault="00743DE8" w:rsidP="00F32D92">
            <w:pPr>
              <w:pStyle w:val="DocRefTitlePage"/>
            </w:pPr>
          </w:p>
          <w:p w14:paraId="65D9E73D" w14:textId="77777777" w:rsidR="00743DE8" w:rsidRPr="00F32D92" w:rsidRDefault="00743DE8" w:rsidP="00F32D92">
            <w:pPr>
              <w:pStyle w:val="DocRefTitlePage"/>
            </w:pPr>
          </w:p>
          <w:p w14:paraId="7388F8BB" w14:textId="77777777" w:rsidR="00743DE8" w:rsidRPr="00F32D92" w:rsidRDefault="00743DE8" w:rsidP="00F32D92">
            <w:pPr>
              <w:pStyle w:val="DocRefTitlePage"/>
            </w:pPr>
          </w:p>
          <w:p w14:paraId="68BB1B83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1276" w:type="dxa"/>
          </w:tcPr>
          <w:p w14:paraId="6D1B5AE9" w14:textId="77777777" w:rsidR="00743DE8" w:rsidRPr="00F32D92" w:rsidRDefault="00743DE8" w:rsidP="00F32D92">
            <w:pPr>
              <w:pStyle w:val="DocRefTitlePage"/>
            </w:pPr>
          </w:p>
          <w:p w14:paraId="4D7B932E" w14:textId="77777777" w:rsidR="00743DE8" w:rsidRPr="00F32D92" w:rsidRDefault="00743DE8" w:rsidP="00F32D92">
            <w:pPr>
              <w:pStyle w:val="DocRefTitlePage"/>
            </w:pPr>
          </w:p>
          <w:p w14:paraId="18CA3357" w14:textId="77777777" w:rsidR="00743DE8" w:rsidRPr="00F32D92" w:rsidRDefault="00743DE8" w:rsidP="00F32D92">
            <w:pPr>
              <w:pStyle w:val="DocRefTitlePage"/>
            </w:pPr>
          </w:p>
          <w:p w14:paraId="20204C1A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1984" w:type="dxa"/>
          </w:tcPr>
          <w:p w14:paraId="12143D77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5" w:type="dxa"/>
          </w:tcPr>
          <w:p w14:paraId="2D86C4AA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3118" w:type="dxa"/>
          </w:tcPr>
          <w:p w14:paraId="34EFC57D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</w:tr>
      <w:tr w:rsidR="00743DE8" w:rsidRPr="00F32D92" w14:paraId="1A5618A4" w14:textId="1A13178E" w:rsidTr="00B2226B">
        <w:trPr>
          <w:cantSplit/>
          <w:trHeight w:val="979"/>
        </w:trPr>
        <w:tc>
          <w:tcPr>
            <w:tcW w:w="843" w:type="dxa"/>
          </w:tcPr>
          <w:p w14:paraId="6EC9055D" w14:textId="77777777" w:rsidR="00743DE8" w:rsidRDefault="00743DE8" w:rsidP="00F32D92">
            <w:pPr>
              <w:pStyle w:val="DocRefTitlePage"/>
            </w:pPr>
          </w:p>
          <w:p w14:paraId="10B1160B" w14:textId="77777777" w:rsidR="00743DE8" w:rsidRDefault="00743DE8" w:rsidP="00F32D92">
            <w:pPr>
              <w:pStyle w:val="DocRefTitlePage"/>
            </w:pPr>
          </w:p>
          <w:p w14:paraId="534F2911" w14:textId="6B17A62E" w:rsidR="00743DE8" w:rsidRDefault="00743DE8" w:rsidP="00F32D92">
            <w:pPr>
              <w:pStyle w:val="DocRefTitlePage"/>
            </w:pPr>
          </w:p>
          <w:p w14:paraId="054F1BC4" w14:textId="77777777" w:rsidR="00743DE8" w:rsidRDefault="00743DE8" w:rsidP="00F32D92">
            <w:pPr>
              <w:pStyle w:val="DocRefTitlePage"/>
            </w:pPr>
          </w:p>
          <w:p w14:paraId="2C57D18E" w14:textId="76656088" w:rsidR="00743DE8" w:rsidRDefault="00743DE8" w:rsidP="00F32D92">
            <w:pPr>
              <w:pStyle w:val="DocRefTitlePage"/>
            </w:pPr>
          </w:p>
          <w:p w14:paraId="2A353506" w14:textId="77777777" w:rsidR="00743DE8" w:rsidRDefault="00743DE8" w:rsidP="00F32D92">
            <w:pPr>
              <w:pStyle w:val="DocRefTitlePage"/>
            </w:pPr>
          </w:p>
          <w:p w14:paraId="1A3C5935" w14:textId="77777777" w:rsidR="00743DE8" w:rsidRDefault="00743DE8" w:rsidP="00F32D92">
            <w:pPr>
              <w:pStyle w:val="DocRefTitlePage"/>
            </w:pPr>
          </w:p>
          <w:p w14:paraId="1130FFEF" w14:textId="77777777" w:rsidR="00743DE8" w:rsidRDefault="00743DE8" w:rsidP="00F32D92">
            <w:pPr>
              <w:pStyle w:val="DocRefTitlePage"/>
            </w:pPr>
          </w:p>
          <w:p w14:paraId="206A5B54" w14:textId="18370113" w:rsidR="00743DE8" w:rsidRPr="00F32D92" w:rsidRDefault="00743DE8" w:rsidP="00F32D92">
            <w:pPr>
              <w:pStyle w:val="DocRefTitlePage"/>
            </w:pPr>
          </w:p>
        </w:tc>
        <w:tc>
          <w:tcPr>
            <w:tcW w:w="1134" w:type="dxa"/>
          </w:tcPr>
          <w:p w14:paraId="2B3E5F70" w14:textId="77777777" w:rsidR="00743DE8" w:rsidRPr="00F32D92" w:rsidRDefault="00743DE8" w:rsidP="00F32D92">
            <w:pPr>
              <w:pStyle w:val="DocRefTitlePage"/>
            </w:pPr>
          </w:p>
          <w:p w14:paraId="12E00ED4" w14:textId="77777777" w:rsidR="00743DE8" w:rsidRPr="00F32D92" w:rsidRDefault="00743DE8" w:rsidP="00F32D92">
            <w:pPr>
              <w:pStyle w:val="DocRefTitlePage"/>
            </w:pPr>
          </w:p>
          <w:p w14:paraId="38A584E7" w14:textId="77777777" w:rsidR="00743DE8" w:rsidRPr="00F32D92" w:rsidRDefault="00743DE8" w:rsidP="00F32D92">
            <w:pPr>
              <w:pStyle w:val="DocRefTitlePage"/>
            </w:pPr>
          </w:p>
          <w:p w14:paraId="40E85A00" w14:textId="77777777" w:rsidR="00743DE8" w:rsidRPr="00F32D92" w:rsidRDefault="00743DE8" w:rsidP="00F32D92">
            <w:pPr>
              <w:pStyle w:val="DocRefTitlePage"/>
            </w:pPr>
          </w:p>
          <w:p w14:paraId="2CD181CD" w14:textId="77777777" w:rsidR="00743DE8" w:rsidRPr="00F32D92" w:rsidRDefault="00743DE8" w:rsidP="00F32D92">
            <w:pPr>
              <w:pStyle w:val="DocRefTitlePage"/>
            </w:pPr>
          </w:p>
          <w:p w14:paraId="7C6D5A1B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1276" w:type="dxa"/>
          </w:tcPr>
          <w:p w14:paraId="0A26A656" w14:textId="77777777" w:rsidR="00743DE8" w:rsidRPr="00F32D92" w:rsidRDefault="00743DE8" w:rsidP="00F32D92">
            <w:pPr>
              <w:pStyle w:val="DocRefTitlePage"/>
            </w:pPr>
          </w:p>
          <w:p w14:paraId="07C7F3B5" w14:textId="77777777" w:rsidR="00743DE8" w:rsidRPr="00F32D92" w:rsidRDefault="00743DE8" w:rsidP="00F32D92">
            <w:pPr>
              <w:pStyle w:val="DocRefTitlePage"/>
            </w:pPr>
          </w:p>
          <w:p w14:paraId="1CDD1EA7" w14:textId="77777777" w:rsidR="00743DE8" w:rsidRPr="00F32D92" w:rsidRDefault="00743DE8" w:rsidP="00F32D92">
            <w:pPr>
              <w:pStyle w:val="DocRefTitlePage"/>
            </w:pPr>
          </w:p>
          <w:p w14:paraId="69EDB379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1984" w:type="dxa"/>
          </w:tcPr>
          <w:p w14:paraId="5F0B1BBF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5" w:type="dxa"/>
          </w:tcPr>
          <w:p w14:paraId="483452B7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3118" w:type="dxa"/>
          </w:tcPr>
          <w:p w14:paraId="697B73CE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</w:tr>
      <w:tr w:rsidR="00743DE8" w:rsidRPr="00F32D92" w14:paraId="585B2D93" w14:textId="0D5ACA6A" w:rsidTr="002C6C0C">
        <w:trPr>
          <w:cantSplit/>
          <w:trHeight w:val="1038"/>
        </w:trPr>
        <w:tc>
          <w:tcPr>
            <w:tcW w:w="843" w:type="dxa"/>
          </w:tcPr>
          <w:p w14:paraId="1EB1E820" w14:textId="77777777" w:rsidR="00743DE8" w:rsidRDefault="00743DE8" w:rsidP="00F32D92">
            <w:pPr>
              <w:pStyle w:val="DocRefTitlePage"/>
            </w:pPr>
          </w:p>
          <w:p w14:paraId="16E617F6" w14:textId="77777777" w:rsidR="00743DE8" w:rsidRDefault="00743DE8" w:rsidP="00F32D92">
            <w:pPr>
              <w:pStyle w:val="DocRefTitlePage"/>
            </w:pPr>
          </w:p>
          <w:p w14:paraId="5A039135" w14:textId="77777777" w:rsidR="00743DE8" w:rsidRDefault="00743DE8" w:rsidP="00F32D92">
            <w:pPr>
              <w:pStyle w:val="DocRefTitlePage"/>
            </w:pPr>
          </w:p>
          <w:p w14:paraId="09AA9394" w14:textId="77777777" w:rsidR="00743DE8" w:rsidRDefault="00743DE8" w:rsidP="00F32D92">
            <w:pPr>
              <w:pStyle w:val="DocRefTitlePage"/>
            </w:pPr>
          </w:p>
          <w:p w14:paraId="5731BD78" w14:textId="563FE525" w:rsidR="00743DE8" w:rsidRDefault="00743DE8" w:rsidP="00F32D92">
            <w:pPr>
              <w:pStyle w:val="DocRefTitlePage"/>
            </w:pPr>
          </w:p>
          <w:p w14:paraId="6C469E98" w14:textId="77777777" w:rsidR="00743DE8" w:rsidRDefault="00743DE8" w:rsidP="00F32D92">
            <w:pPr>
              <w:pStyle w:val="DocRefTitlePage"/>
            </w:pPr>
          </w:p>
          <w:p w14:paraId="3CDB1F19" w14:textId="77777777" w:rsidR="00743DE8" w:rsidRDefault="00743DE8" w:rsidP="00F32D92">
            <w:pPr>
              <w:pStyle w:val="DocRefTitlePage"/>
            </w:pPr>
          </w:p>
          <w:p w14:paraId="73FBFD1A" w14:textId="2A3E8E05" w:rsidR="00743DE8" w:rsidRPr="00F32D92" w:rsidRDefault="00743DE8" w:rsidP="00F32D92">
            <w:pPr>
              <w:pStyle w:val="DocRefTitlePage"/>
            </w:pPr>
          </w:p>
        </w:tc>
        <w:tc>
          <w:tcPr>
            <w:tcW w:w="1134" w:type="dxa"/>
          </w:tcPr>
          <w:p w14:paraId="2529D11F" w14:textId="77777777" w:rsidR="00743DE8" w:rsidRPr="00F32D92" w:rsidRDefault="00743DE8" w:rsidP="00F32D92">
            <w:pPr>
              <w:pStyle w:val="DocRefTitlePage"/>
            </w:pPr>
          </w:p>
          <w:p w14:paraId="504863B5" w14:textId="77777777" w:rsidR="00743DE8" w:rsidRPr="00F32D92" w:rsidRDefault="00743DE8" w:rsidP="00F32D92">
            <w:pPr>
              <w:pStyle w:val="DocRefTitlePage"/>
            </w:pPr>
          </w:p>
          <w:p w14:paraId="0426019B" w14:textId="77777777" w:rsidR="00743DE8" w:rsidRPr="00F32D92" w:rsidRDefault="00743DE8" w:rsidP="00F32D92">
            <w:pPr>
              <w:pStyle w:val="DocRefTitlePage"/>
            </w:pPr>
          </w:p>
          <w:p w14:paraId="41184B89" w14:textId="77777777" w:rsidR="00743DE8" w:rsidRPr="00F32D92" w:rsidRDefault="00743DE8" w:rsidP="00F32D92">
            <w:pPr>
              <w:pStyle w:val="DocRefTitlePage"/>
            </w:pPr>
          </w:p>
          <w:p w14:paraId="5C169166" w14:textId="77777777" w:rsidR="00743DE8" w:rsidRPr="00F32D92" w:rsidRDefault="00743DE8" w:rsidP="00F32D92">
            <w:pPr>
              <w:pStyle w:val="DocRefTitlePage"/>
            </w:pPr>
          </w:p>
          <w:p w14:paraId="68D4CC98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1276" w:type="dxa"/>
          </w:tcPr>
          <w:p w14:paraId="46B9DB8E" w14:textId="77777777" w:rsidR="00743DE8" w:rsidRPr="00F32D92" w:rsidRDefault="00743DE8" w:rsidP="00F32D92">
            <w:pPr>
              <w:pStyle w:val="DocRefTitlePage"/>
            </w:pPr>
          </w:p>
          <w:p w14:paraId="6328A57C" w14:textId="77777777" w:rsidR="00743DE8" w:rsidRPr="00F32D92" w:rsidRDefault="00743DE8" w:rsidP="00F32D92">
            <w:pPr>
              <w:pStyle w:val="DocRefTitlePage"/>
            </w:pPr>
          </w:p>
          <w:p w14:paraId="29616A27" w14:textId="77777777" w:rsidR="00743DE8" w:rsidRPr="00F32D92" w:rsidRDefault="00743DE8" w:rsidP="00F32D92">
            <w:pPr>
              <w:pStyle w:val="DocRefTitlePage"/>
            </w:pPr>
          </w:p>
          <w:p w14:paraId="1932276C" w14:textId="77777777" w:rsidR="00743DE8" w:rsidRPr="00F32D92" w:rsidRDefault="00743DE8" w:rsidP="00F32D92">
            <w:pPr>
              <w:pStyle w:val="DocRefTitlePage"/>
            </w:pPr>
          </w:p>
        </w:tc>
        <w:tc>
          <w:tcPr>
            <w:tcW w:w="1984" w:type="dxa"/>
          </w:tcPr>
          <w:p w14:paraId="341F1820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1985" w:type="dxa"/>
          </w:tcPr>
          <w:p w14:paraId="27ED5ED1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  <w:tc>
          <w:tcPr>
            <w:tcW w:w="3118" w:type="dxa"/>
          </w:tcPr>
          <w:p w14:paraId="6F13FF40" w14:textId="77777777" w:rsidR="00743DE8" w:rsidRPr="00F32D92" w:rsidRDefault="00743DE8" w:rsidP="00F32D92">
            <w:pPr>
              <w:pStyle w:val="DocRefTitlePage"/>
              <w:rPr>
                <w:lang w:val="en-US"/>
              </w:rPr>
            </w:pPr>
          </w:p>
        </w:tc>
      </w:tr>
    </w:tbl>
    <w:p w14:paraId="035D8248" w14:textId="77777777" w:rsidR="00B261B7" w:rsidRPr="00967F2B" w:rsidRDefault="00B261B7" w:rsidP="00F32D92">
      <w:pPr>
        <w:pStyle w:val="DocRefTitlePage"/>
      </w:pPr>
    </w:p>
    <w:p w14:paraId="355BBF6D" w14:textId="77777777" w:rsidR="00653AC2" w:rsidRPr="00967F2B" w:rsidRDefault="00653AC2">
      <w:pPr>
        <w:rPr>
          <w:rFonts w:asciiTheme="minorHAnsi" w:hAnsiTheme="minorHAnsi" w:cstheme="minorHAnsi"/>
          <w:color w:val="3B3838" w:themeColor="background2" w:themeShade="40"/>
        </w:rPr>
      </w:pPr>
    </w:p>
    <w:p w14:paraId="1BCB8613" w14:textId="7C2A1BE5" w:rsidR="00C92FC2" w:rsidRPr="00967F2B" w:rsidRDefault="003A3CDC" w:rsidP="00EF5625">
      <w:pPr>
        <w:spacing w:before="120" w:after="120"/>
        <w:rPr>
          <w:rFonts w:asciiTheme="minorHAnsi" w:hAnsiTheme="minorHAnsi" w:cstheme="minorHAnsi"/>
          <w:color w:val="3B3838" w:themeColor="background2" w:themeShade="40"/>
        </w:rPr>
      </w:pPr>
      <w:r w:rsidRPr="003A3CDC">
        <w:rPr>
          <w:rFonts w:asciiTheme="minorHAnsi" w:hAnsiTheme="minorHAnsi" w:cstheme="minorHAnsi"/>
          <w:color w:val="3B3838" w:themeColor="background2" w:themeShade="40"/>
        </w:rPr>
        <w:t>* Ensure client confidentiality by using letters or numbers.</w:t>
      </w:r>
    </w:p>
    <w:sectPr w:rsidR="00C92FC2" w:rsidRPr="00967F2B" w:rsidSect="00462989">
      <w:headerReference w:type="even" r:id="rId10"/>
      <w:headerReference w:type="default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510" w:right="851" w:bottom="680" w:left="851" w:header="284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77C53" w14:textId="77777777" w:rsidR="009A20E7" w:rsidRDefault="009A20E7">
      <w:r>
        <w:separator/>
      </w:r>
    </w:p>
    <w:p w14:paraId="28B95B9D" w14:textId="77777777" w:rsidR="009A20E7" w:rsidRDefault="009A20E7"/>
    <w:p w14:paraId="69FC593E" w14:textId="77777777" w:rsidR="009A20E7" w:rsidRDefault="009A20E7"/>
  </w:endnote>
  <w:endnote w:type="continuationSeparator" w:id="0">
    <w:p w14:paraId="2CAFD8C5" w14:textId="77777777" w:rsidR="009A20E7" w:rsidRDefault="009A20E7">
      <w:r>
        <w:continuationSeparator/>
      </w:r>
    </w:p>
    <w:p w14:paraId="711BCDBD" w14:textId="77777777" w:rsidR="009A20E7" w:rsidRDefault="009A20E7"/>
    <w:p w14:paraId="52B0B323" w14:textId="77777777" w:rsidR="009A20E7" w:rsidRDefault="009A20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5697FB38-3D0B-4108-A0FC-B94043951DB7}"/>
    <w:embedBold r:id="rId2" w:fontKey="{FA914496-243B-4BF7-A8D3-4368886C4C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DEB5A6-D4B5-4126-A1DF-E9566BFF20F3}"/>
    <w:embedBold r:id="rId4" w:fontKey="{0A997F66-00C1-470C-AA45-53B6653AB8DE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4FA3EEC-CD0D-4123-AE84-9E2E7C3C03A4}"/>
    <w:embedBold r:id="rId6" w:fontKey="{423B764F-196A-4949-9C48-0AD4906792BE}"/>
    <w:embedBoldItalic r:id="rId7" w:fontKey="{FBAB7BA6-67B2-4EC4-BBCB-47211C4A23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E820F8A2-6367-4374-8ED2-21F81FD705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01CD96E-54CE-4C47-AFF8-003D196609B4}"/>
    <w:embedBold r:id="rId10" w:fontKey="{6728E00D-6365-49EE-9755-A39BA8F418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9D720A5-9108-4DA5-90F0-2CAE11E0E9D2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74438F7-CA04-4DD2-A390-9AC2763AF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35A39122" w14:textId="77777777" w:rsidTr="00E6148A">
      <w:tc>
        <w:tcPr>
          <w:tcW w:w="720" w:type="dxa"/>
          <w:shd w:val="clear" w:color="auto" w:fill="auto"/>
          <w:vAlign w:val="center"/>
        </w:tcPr>
        <w:p w14:paraId="436C42BE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2B4949DE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F0383C4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2E17535D" w14:textId="4E43BE21" w:rsidR="00176BE6" w:rsidRDefault="007E0174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2D4FAB80" wp14:editId="260CFD5A">
              <wp:simplePos x="0" y="0"/>
              <wp:positionH relativeFrom="margin">
                <wp:posOffset>3698240</wp:posOffset>
              </wp:positionH>
              <wp:positionV relativeFrom="page">
                <wp:posOffset>9960610</wp:posOffset>
              </wp:positionV>
              <wp:extent cx="2779200" cy="38520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9200" cy="38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FE5F558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52BAC" w14:textId="77777777" w:rsidR="009A20E7" w:rsidRDefault="009A20E7" w:rsidP="009052EC">
      <w:pPr>
        <w:pBdr>
          <w:bottom w:val="single" w:sz="6" w:space="1" w:color="auto"/>
        </w:pBdr>
      </w:pPr>
    </w:p>
    <w:p w14:paraId="59595B45" w14:textId="77777777" w:rsidR="009A20E7" w:rsidRPr="009052EC" w:rsidRDefault="009A20E7" w:rsidP="009052EC"/>
  </w:footnote>
  <w:footnote w:type="continuationSeparator" w:id="0">
    <w:p w14:paraId="6B2CD542" w14:textId="77777777" w:rsidR="009A20E7" w:rsidRDefault="009A20E7">
      <w:r>
        <w:continuationSeparator/>
      </w:r>
    </w:p>
    <w:p w14:paraId="31FE2BDB" w14:textId="77777777" w:rsidR="009A20E7" w:rsidRDefault="009A20E7"/>
    <w:p w14:paraId="7EE5332B" w14:textId="77777777" w:rsidR="009A20E7" w:rsidRDefault="009A20E7"/>
  </w:footnote>
  <w:footnote w:type="continuationNotice" w:id="1">
    <w:p w14:paraId="369F0ADB" w14:textId="77777777" w:rsidR="009A20E7" w:rsidRDefault="009A20E7"/>
    <w:p w14:paraId="0E7040BD" w14:textId="77777777" w:rsidR="009A20E7" w:rsidRDefault="009A20E7"/>
    <w:p w14:paraId="03704996" w14:textId="77777777" w:rsidR="009A20E7" w:rsidRDefault="009A20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A68D3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7A19A" w14:textId="77777777" w:rsidR="0025641C" w:rsidRPr="00D6694C" w:rsidRDefault="0025641C" w:rsidP="0025641C">
    <w:pPr>
      <w:rPr>
        <w:rFonts w:cstheme="minorHAnsi"/>
        <w:color w:val="FFFFFF" w:themeColor="background1"/>
        <w:sz w:val="44"/>
        <w:szCs w:val="44"/>
      </w:rPr>
    </w:pPr>
    <w:r>
      <w:rPr>
        <w:rFonts w:cstheme="minorHAnsi"/>
        <w:color w:val="FFFFFF" w:themeColor="background1"/>
        <w:sz w:val="44"/>
        <w:szCs w:val="44"/>
      </w:rPr>
      <w:t>Text Here</w:t>
    </w:r>
  </w:p>
  <w:p w14:paraId="4ABF4AB7" w14:textId="77777777" w:rsidR="00052728" w:rsidRPr="00717E26" w:rsidRDefault="00052728" w:rsidP="00717E26">
    <w:pPr>
      <w:pStyle w:val="Header"/>
      <w:rPr>
        <w:rFonts w:ascii="Georgia" w:hAnsi="Georgia"/>
      </w:rPr>
    </w:pPr>
  </w:p>
  <w:p w14:paraId="27A22A0B" w14:textId="77777777" w:rsidR="00052728" w:rsidRPr="00717E26" w:rsidRDefault="00052728" w:rsidP="00F622E0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703868809">
    <w:abstractNumId w:val="13"/>
  </w:num>
  <w:num w:numId="2" w16cid:durableId="1161775520">
    <w:abstractNumId w:val="14"/>
  </w:num>
  <w:num w:numId="3" w16cid:durableId="1570917898">
    <w:abstractNumId w:val="4"/>
  </w:num>
  <w:num w:numId="4" w16cid:durableId="138575350">
    <w:abstractNumId w:val="19"/>
  </w:num>
  <w:num w:numId="5" w16cid:durableId="364407582">
    <w:abstractNumId w:val="10"/>
  </w:num>
  <w:num w:numId="6" w16cid:durableId="1017584610">
    <w:abstractNumId w:val="16"/>
  </w:num>
  <w:num w:numId="7" w16cid:durableId="1069156203">
    <w:abstractNumId w:val="7"/>
  </w:num>
  <w:num w:numId="8" w16cid:durableId="1981423918">
    <w:abstractNumId w:val="18"/>
  </w:num>
  <w:num w:numId="9" w16cid:durableId="2012022360">
    <w:abstractNumId w:val="15"/>
  </w:num>
  <w:num w:numId="10" w16cid:durableId="282080611">
    <w:abstractNumId w:val="0"/>
  </w:num>
  <w:num w:numId="11" w16cid:durableId="1427076804">
    <w:abstractNumId w:val="9"/>
  </w:num>
  <w:num w:numId="12" w16cid:durableId="1816868513">
    <w:abstractNumId w:val="17"/>
  </w:num>
  <w:num w:numId="13" w16cid:durableId="2028865537">
    <w:abstractNumId w:val="12"/>
  </w:num>
  <w:num w:numId="14" w16cid:durableId="442388260">
    <w:abstractNumId w:val="8"/>
  </w:num>
  <w:num w:numId="15" w16cid:durableId="1698195112">
    <w:abstractNumId w:val="11"/>
  </w:num>
  <w:num w:numId="16" w16cid:durableId="2111777744">
    <w:abstractNumId w:val="6"/>
  </w:num>
  <w:num w:numId="17" w16cid:durableId="2110540250">
    <w:abstractNumId w:val="2"/>
  </w:num>
  <w:num w:numId="18" w16cid:durableId="522476318">
    <w:abstractNumId w:val="3"/>
  </w:num>
  <w:num w:numId="19" w16cid:durableId="1142700836">
    <w:abstractNumId w:val="1"/>
  </w:num>
  <w:num w:numId="20" w16cid:durableId="8794379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D92"/>
    <w:rsid w:val="000111BE"/>
    <w:rsid w:val="00014A94"/>
    <w:rsid w:val="00016B2C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4FE6"/>
    <w:rsid w:val="00095B72"/>
    <w:rsid w:val="000A228E"/>
    <w:rsid w:val="000A47FC"/>
    <w:rsid w:val="000B1ADD"/>
    <w:rsid w:val="000C03AD"/>
    <w:rsid w:val="000C74D4"/>
    <w:rsid w:val="000D1A94"/>
    <w:rsid w:val="000D213A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23D7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2C09"/>
    <w:rsid w:val="00294501"/>
    <w:rsid w:val="002B07D1"/>
    <w:rsid w:val="002B29DD"/>
    <w:rsid w:val="002B3C20"/>
    <w:rsid w:val="002B7D59"/>
    <w:rsid w:val="002C6C0C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A3CDC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1AFF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3038"/>
    <w:rsid w:val="005558EB"/>
    <w:rsid w:val="00555FA5"/>
    <w:rsid w:val="00557254"/>
    <w:rsid w:val="00564260"/>
    <w:rsid w:val="0056647E"/>
    <w:rsid w:val="00574D07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2C73"/>
    <w:rsid w:val="00716127"/>
    <w:rsid w:val="0071672F"/>
    <w:rsid w:val="00717E26"/>
    <w:rsid w:val="00721841"/>
    <w:rsid w:val="00721EF2"/>
    <w:rsid w:val="00730FEE"/>
    <w:rsid w:val="007325BD"/>
    <w:rsid w:val="00743DE8"/>
    <w:rsid w:val="00763855"/>
    <w:rsid w:val="00766B6D"/>
    <w:rsid w:val="00767589"/>
    <w:rsid w:val="007725B5"/>
    <w:rsid w:val="00774496"/>
    <w:rsid w:val="0078093A"/>
    <w:rsid w:val="00784DCA"/>
    <w:rsid w:val="00784E39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7F6DD6"/>
    <w:rsid w:val="007F7E53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86818"/>
    <w:rsid w:val="008874E3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1276"/>
    <w:rsid w:val="00924B6D"/>
    <w:rsid w:val="00930186"/>
    <w:rsid w:val="00933593"/>
    <w:rsid w:val="009361D1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0E7"/>
    <w:rsid w:val="009A26AB"/>
    <w:rsid w:val="009B5417"/>
    <w:rsid w:val="009B5DC4"/>
    <w:rsid w:val="009C0363"/>
    <w:rsid w:val="009C4121"/>
    <w:rsid w:val="009C6E28"/>
    <w:rsid w:val="009D42AD"/>
    <w:rsid w:val="009D6D71"/>
    <w:rsid w:val="009D7994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8289B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226B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B07CF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1B34"/>
    <w:rsid w:val="00C92FC2"/>
    <w:rsid w:val="00C931F5"/>
    <w:rsid w:val="00C93C95"/>
    <w:rsid w:val="00CA0802"/>
    <w:rsid w:val="00CA3EAD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1BC8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35A8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2D92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FDC3D9"/>
  <w15:chartTrackingRefBased/>
  <w15:docId w15:val="{AFEE64E8-D536-4B49-B186-D1DB621B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F32D92"/>
    <w:pPr>
      <w:keepNext/>
      <w:keepLines/>
      <w:contextualSpacing/>
    </w:pPr>
    <w:rPr>
      <w:rFonts w:asciiTheme="minorHAnsi" w:hAnsiTheme="minorHAnsi" w:cstheme="minorHAnsi"/>
      <w:b/>
      <w:bCs/>
      <w:color w:val="3B3838" w:themeColor="background2" w:themeShade="40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9361D1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Support%20Doc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EE9B35-0BC7-4BEE-B631-895BE6C3EC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 Docs template</Template>
  <TotalTime>27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Log (LC-L4)</vt:lpstr>
    </vt:vector>
  </TitlesOfParts>
  <Company>CPCAB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Client Log</dc:title>
  <dc:subject/>
  <dc:creator>Windows User</dc:creator>
  <cp:keywords/>
  <dc:description/>
  <cp:lastModifiedBy>Natalie Burford</cp:lastModifiedBy>
  <cp:revision>24</cp:revision>
  <cp:lastPrinted>2020-07-02T09:24:00Z</cp:lastPrinted>
  <dcterms:created xsi:type="dcterms:W3CDTF">2020-07-01T13:31:00Z</dcterms:created>
  <dcterms:modified xsi:type="dcterms:W3CDTF">2024-08-13T18:57:00Z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